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B3C79E6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2B3C79E7" w14:textId="77777777" w:rsidR="00F90453" w:rsidRDefault="00570CBD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2B3C79EA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3C79E8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C79E9" w14:textId="77777777"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2B3C79ED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3C79EB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C79EC" w14:textId="77777777" w:rsidR="00222867" w:rsidRPr="00D635C4" w:rsidRDefault="00B53C37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האגף לבריאות דיגיטלית ומחשוב</w:t>
            </w:r>
          </w:p>
        </w:tc>
      </w:tr>
      <w:tr w:rsidR="007548B0" w14:paraId="2B3C79F0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3C79EE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4A267F">
              <w:rPr>
                <w:rFonts w:asciiTheme="minorBidi" w:hAnsiTheme="minorBidi" w:cstheme="minorBidi"/>
                <w:b/>
                <w:bCs/>
                <w:sz w:val="21"/>
                <w:szCs w:val="21"/>
                <w:highlight w:val="yellow"/>
                <w:rtl/>
              </w:rPr>
              <w:t>תאריך</w:t>
            </w:r>
            <w:r w:rsidRPr="004A267F">
              <w:rPr>
                <w:rFonts w:asciiTheme="minorBidi" w:hAnsiTheme="minorBidi" w:cstheme="minorBidi"/>
                <w:b/>
                <w:bCs/>
                <w:sz w:val="21"/>
                <w:szCs w:val="21"/>
                <w:highlight w:val="yellow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C79EF" w14:textId="7F7A4009" w:rsidR="00222867" w:rsidRDefault="00DD1A8B" w:rsidP="008B4CEF">
            <w:r>
              <w:rPr>
                <w:rFonts w:hint="cs"/>
                <w:rtl/>
              </w:rPr>
              <w:t>29/</w:t>
            </w:r>
            <w:r w:rsidR="008B4CEF">
              <w:rPr>
                <w:rFonts w:hint="cs"/>
                <w:rtl/>
              </w:rPr>
              <w:t>10</w:t>
            </w:r>
            <w:r>
              <w:rPr>
                <w:rFonts w:hint="cs"/>
                <w:rtl/>
              </w:rPr>
              <w:t>/2022</w:t>
            </w:r>
          </w:p>
        </w:tc>
      </w:tr>
    </w:tbl>
    <w:p w14:paraId="2B3C79F1" w14:textId="77777777" w:rsidR="00332AFB" w:rsidRDefault="00570CBD" w:rsidP="00222867">
      <w:pPr>
        <w:rPr>
          <w:rtl/>
        </w:rPr>
      </w:pPr>
    </w:p>
    <w:p w14:paraId="2B3C79F2" w14:textId="77777777" w:rsidR="00222867" w:rsidRDefault="00570CBD" w:rsidP="00222867">
      <w:pPr>
        <w:rPr>
          <w:rtl/>
        </w:rPr>
      </w:pPr>
    </w:p>
    <w:p w14:paraId="2B3C79F3" w14:textId="77777777" w:rsidR="00222867" w:rsidRDefault="00570CBD" w:rsidP="00222867">
      <w:pPr>
        <w:rPr>
          <w:rtl/>
        </w:rPr>
      </w:pPr>
    </w:p>
    <w:p w14:paraId="2B3C79F4" w14:textId="77777777" w:rsidR="00222867" w:rsidRDefault="00570CBD" w:rsidP="00222867">
      <w:pPr>
        <w:rPr>
          <w:rtl/>
        </w:rPr>
      </w:pPr>
    </w:p>
    <w:p w14:paraId="2B3C79F5" w14:textId="77777777" w:rsidR="00222867" w:rsidRDefault="00570CBD" w:rsidP="00222867">
      <w:pPr>
        <w:rPr>
          <w:rtl/>
        </w:rPr>
      </w:pPr>
    </w:p>
    <w:p w14:paraId="2B3C79F6" w14:textId="77777777" w:rsidR="00222867" w:rsidRDefault="00570CBD" w:rsidP="00222867">
      <w:pPr>
        <w:rPr>
          <w:rtl/>
        </w:rPr>
      </w:pPr>
    </w:p>
    <w:p w14:paraId="2B3C79F7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2B3C79F8" w14:textId="77777777" w:rsidR="00222867" w:rsidRDefault="00570CBD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2B3C79F9" w14:textId="77777777"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2B3C79FA" w14:textId="77777777" w:rsidR="00222867" w:rsidRPr="00AF57E9" w:rsidRDefault="00570CBD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2B3C79FC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3C79FB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C37" w14:paraId="2B3C7A01" w14:textId="77777777" w:rsidTr="00144725">
        <w:trPr>
          <w:trHeight w:val="1429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DC271A7" w14:textId="44ADCCD4" w:rsidR="00EF1E94" w:rsidRDefault="00F911EE" w:rsidP="00785BF4">
            <w:pP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התקשרות זו נועדה לשם אספקת שירותי תחזוקה, תמיכה וש</w:t>
            </w:r>
            <w:r w:rsidR="00785BF4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דרוג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עבור </w:t>
            </w:r>
            <w:r w:rsidR="00785BF4"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"</w:t>
            </w:r>
            <w:r w:rsidR="00412D04" w:rsidRPr="00412D04"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דף למוקד</w:t>
            </w:r>
            <w:r w:rsidR="00785BF4"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"</w:t>
            </w:r>
            <w:r w:rsidR="00412D04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- מערכת ייעודית שפותחה עבור מוקד קול הבריאות לזימון תורים לטיפות חלב ולשירותים בלשכות הבריאות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.</w:t>
            </w:r>
            <w:r w:rsidR="0087356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</w:t>
            </w:r>
          </w:p>
          <w:p w14:paraId="48664FE9" w14:textId="7E80F39F" w:rsidR="003E51FD" w:rsidRDefault="00A742A0" w:rsidP="003E51FD">
            <w:pP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</w:t>
            </w:r>
            <w:r w:rsidR="00412D04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מערכת פותחה לפי דרישות הנהלת טיפות חלב</w:t>
            </w:r>
            <w:r w:rsidR="00785BF4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והמוקד</w:t>
            </w:r>
            <w:r w:rsidR="00412D04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,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מאפשרת</w:t>
            </w:r>
            <w:r w:rsidR="00BA701B" w:rsidRPr="00EA7F8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</w:t>
            </w:r>
            <w:r w:rsidR="00412D04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ביצוע הזימון בצורה אינטואיטיבית ומהירה </w:t>
            </w:r>
            <w:r w:rsidR="003E51FD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ומתממשקת לתוכנת </w:t>
            </w:r>
            <w:proofErr w:type="spellStart"/>
            <w:r w:rsidR="003E51FD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קיופלו</w:t>
            </w:r>
            <w:proofErr w:type="spellEnd"/>
            <w:r w:rsidR="003E51FD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המנהלת את התורים משרד לשליפת המידע הרלוונטי וקביעת התור ביומן.</w:t>
            </w:r>
          </w:p>
          <w:p w14:paraId="2B3C7A00" w14:textId="7A9CF868" w:rsidR="00F911EE" w:rsidRPr="00EA7F8A" w:rsidRDefault="00F911EE" w:rsidP="003E51FD">
            <w:pPr>
              <w:rPr>
                <w:rFonts w:asciiTheme="minorBidi" w:hAnsiTheme="minorBidi" w:cstheme="minorBidi"/>
                <w:b/>
                <w:sz w:val="21"/>
                <w:szCs w:val="21"/>
              </w:rPr>
            </w:pPr>
          </w:p>
        </w:tc>
      </w:tr>
    </w:tbl>
    <w:p w14:paraId="2B3C7A02" w14:textId="77777777" w:rsidR="00222867" w:rsidRPr="00AF57E9" w:rsidRDefault="00570CBD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2B3C7A03" w14:textId="77777777"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2B3C7A04" w14:textId="77777777" w:rsidR="00222867" w:rsidRPr="00AF57E9" w:rsidRDefault="00570CB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2B3C7A05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2B3C7A06" w14:textId="77777777" w:rsidR="00222867" w:rsidRPr="00AF57E9" w:rsidRDefault="00570CB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2B3C7A0B" w14:textId="77777777" w:rsidTr="00222867">
        <w:tc>
          <w:tcPr>
            <w:tcW w:w="3085" w:type="dxa"/>
            <w:hideMark/>
          </w:tcPr>
          <w:p w14:paraId="2B3C7A07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2B3C7A08" w14:textId="77777777" w:rsidR="00222867" w:rsidRPr="00AF57E9" w:rsidRDefault="00EA7F8A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2B3C7A09" w14:textId="443F3251" w:rsidR="00222867" w:rsidRPr="00AF57E9" w:rsidRDefault="00096565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ביצוע עבודה</w:t>
            </w:r>
          </w:p>
          <w:p w14:paraId="2B3C7A0A" w14:textId="77777777" w:rsidR="00222867" w:rsidRPr="00AF57E9" w:rsidRDefault="00570CBD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2B3C7A0C" w14:textId="77777777" w:rsidR="00222867" w:rsidRPr="00AF57E9" w:rsidRDefault="00570CBD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14:paraId="2B3C7A0F" w14:textId="77777777" w:rsidTr="00222867">
        <w:tc>
          <w:tcPr>
            <w:tcW w:w="2698" w:type="dxa"/>
            <w:shd w:val="clear" w:color="auto" w:fill="E6E6E6"/>
            <w:hideMark/>
          </w:tcPr>
          <w:p w14:paraId="2B3C7A0D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2B3C7A0E" w14:textId="42829613" w:rsidR="00222867" w:rsidRPr="00AF57E9" w:rsidRDefault="001B1F50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proofErr w:type="spellStart"/>
            <w:r w:rsidRPr="001B1F5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אידאומובייל</w:t>
            </w:r>
            <w:proofErr w:type="spellEnd"/>
            <w:r w:rsidRPr="001B1F50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B1F5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1B1F50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1B1F5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</w:p>
        </w:tc>
      </w:tr>
      <w:tr w:rsidR="007548B0" w14:paraId="2B3C7A13" w14:textId="77777777" w:rsidTr="00222867">
        <w:tc>
          <w:tcPr>
            <w:tcW w:w="2698" w:type="dxa"/>
            <w:shd w:val="clear" w:color="auto" w:fill="E6E6E6"/>
            <w:hideMark/>
          </w:tcPr>
          <w:p w14:paraId="2B3C7A10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2B3C7A11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0531A378" w14:textId="6782793D" w:rsidR="001B1F50" w:rsidRDefault="001B1F50">
            <w:pPr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ח.פ. 514277151</w:t>
            </w:r>
          </w:p>
          <w:p w14:paraId="2B3C7A12" w14:textId="1FD79FAF" w:rsidR="001B1F50" w:rsidRPr="001B1F50" w:rsidRDefault="001B1F50" w:rsidP="001B1F50">
            <w:pPr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מס' עוסק מורשה מאוחד 558397014</w:t>
            </w:r>
          </w:p>
        </w:tc>
      </w:tr>
      <w:tr w:rsidR="007548B0" w14:paraId="2B3C7A17" w14:textId="77777777" w:rsidTr="00222867">
        <w:tc>
          <w:tcPr>
            <w:tcW w:w="2698" w:type="dxa"/>
            <w:shd w:val="clear" w:color="auto" w:fill="E6E6E6"/>
            <w:hideMark/>
          </w:tcPr>
          <w:p w14:paraId="2B3C7A14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2B3C7A15" w14:textId="77777777"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2B3C7A16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2B3C7A1A" w14:textId="77777777" w:rsidTr="00222867">
        <w:tc>
          <w:tcPr>
            <w:tcW w:w="2698" w:type="dxa"/>
            <w:shd w:val="clear" w:color="auto" w:fill="E6E6E6"/>
            <w:hideMark/>
          </w:tcPr>
          <w:p w14:paraId="2B3C7A18" w14:textId="77777777" w:rsidR="00222867" w:rsidRPr="004A267F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4A267F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2B3C7A19" w14:textId="4DEDC5E0" w:rsidR="00222867" w:rsidRPr="00D01131" w:rsidRDefault="00432523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</w:t>
            </w:r>
            <w:r w:rsidR="003F033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</w:t>
            </w:r>
            <w:r w:rsidR="00412D0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</w:t>
            </w:r>
            <w:r w:rsidR="003F033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,000 ₪ </w:t>
            </w:r>
            <w:r w:rsidR="00E67C4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לא </w:t>
            </w:r>
            <w:r w:rsidR="003F033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כולל מע"מ</w:t>
            </w:r>
          </w:p>
        </w:tc>
      </w:tr>
      <w:tr w:rsidR="007548B0" w14:paraId="2B3C7A1D" w14:textId="77777777" w:rsidTr="00222867">
        <w:tc>
          <w:tcPr>
            <w:tcW w:w="2698" w:type="dxa"/>
            <w:shd w:val="clear" w:color="auto" w:fill="E6E6E6"/>
            <w:hideMark/>
          </w:tcPr>
          <w:p w14:paraId="2B3C7A1B" w14:textId="77777777" w:rsidR="00222867" w:rsidRPr="004A267F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4A267F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2B3C7A1C" w14:textId="16ECED1D" w:rsidR="00222867" w:rsidRPr="00D01131" w:rsidRDefault="00C66C4D" w:rsidP="00B200AF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1/1/202</w:t>
            </w:r>
            <w:r w:rsidR="008B4CE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-31/12/202</w:t>
            </w:r>
            <w:r w:rsidR="00B200A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</w:t>
            </w:r>
            <w:bookmarkStart w:id="0" w:name="_GoBack"/>
            <w:bookmarkEnd w:id="0"/>
          </w:p>
        </w:tc>
      </w:tr>
    </w:tbl>
    <w:p w14:paraId="2B3C7A1E" w14:textId="77777777" w:rsidR="00222867" w:rsidRPr="00AF57E9" w:rsidRDefault="00570CBD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2B3C7A1F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2B3C7A20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2B3C7A21" w14:textId="77777777" w:rsidR="00222867" w:rsidRPr="00AF57E9" w:rsidRDefault="00570CBD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2B3C7A22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2B3C7A23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2B3C7A24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2B3C7A25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2B3C7A26" w14:textId="77777777" w:rsidR="00222867" w:rsidRPr="00AF57E9" w:rsidRDefault="00570CB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572407" w14:paraId="2B3C7A2F" w14:textId="77777777" w:rsidTr="00D01131">
        <w:trPr>
          <w:trHeight w:val="1892"/>
        </w:trPr>
        <w:tc>
          <w:tcPr>
            <w:tcW w:w="9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B3C7A27" w14:textId="423937A4" w:rsidR="00BA701B" w:rsidRDefault="00785BF4" w:rsidP="003E51FD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מערכת "דף למוקד"</w:t>
            </w:r>
            <w:r w:rsidR="00096565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</w:t>
            </w:r>
            <w:r w:rsidR="00BA701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היא</w:t>
            </w:r>
            <w:r w:rsidR="00EA7F8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פרי</w:t>
            </w:r>
            <w:r w:rsidR="00BA701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</w:t>
            </w:r>
            <w:r w:rsidR="00BA701B" w:rsidRPr="00BA701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פיתוח ייעודי </w:t>
            </w:r>
            <w:r w:rsidR="00EA7F8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שבוצע לפני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5 שנים</w:t>
            </w:r>
            <w:r w:rsidR="00EA7F8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על ידי </w:t>
            </w:r>
            <w:r w:rsidR="003E51FD" w:rsidRPr="004A267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חברת</w:t>
            </w:r>
            <w:r w:rsidR="003E51FD"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proofErr w:type="spellStart"/>
            <w:r w:rsidR="003E51FD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אידאו</w:t>
            </w:r>
            <w:proofErr w:type="spellEnd"/>
            <w:r w:rsidR="003E51FD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מובייל </w:t>
            </w:r>
            <w:r w:rsidR="003E51FD" w:rsidRPr="004A267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בע</w:t>
            </w:r>
            <w:r w:rsidR="003E51FD"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"</w:t>
            </w:r>
            <w:r w:rsidR="003E51FD" w:rsidRPr="004A267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מ</w:t>
            </w:r>
            <w:r w:rsidR="003E51FD"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EA7F8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עבור משר</w:t>
            </w:r>
            <w:r w:rsidR="00BA701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ד הבריאות</w:t>
            </w:r>
            <w:r w:rsidR="00FF756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במסגרת </w:t>
            </w:r>
            <w:proofErr w:type="spellStart"/>
            <w:r w:rsidR="00FF756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תיחור</w:t>
            </w:r>
            <w:proofErr w:type="spellEnd"/>
            <w:r w:rsidR="00FF756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134-2016 .</w:t>
            </w:r>
          </w:p>
          <w:p w14:paraId="2D8F3124" w14:textId="100867A6" w:rsidR="003E51FD" w:rsidRDefault="00C5099B" w:rsidP="00C5099B">
            <w:pP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המערכת נתפרה על פי דרישות המשרד</w:t>
            </w:r>
            <w:r w:rsidR="003E51FD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שאינן אפשריות במערכת </w:t>
            </w:r>
            <w:proofErr w:type="spellStart"/>
            <w:r w:rsidR="003E51FD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קולפלו</w:t>
            </w:r>
            <w:proofErr w:type="spellEnd"/>
            <w:r w:rsidR="003E51FD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כגון : הצגת רצף תורים פנויים לפי סדר כרונולוגי עולה, זימון תור למספר מטופלים ברצף זמנים, איתור תחנה קרובה לכתובת ועוד.</w:t>
            </w:r>
          </w:p>
          <w:p w14:paraId="06F7ACF0" w14:textId="4B88EC27" w:rsidR="003E51FD" w:rsidRDefault="003E51FD" w:rsidP="003E51FD">
            <w:pP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כמו כן היא מכילה התאמות ייחודיות עבור טיפות חלב כגון : קביעת התור הבא לפי המלצת האחות למועד וסוג התור, מתן עדיפות לתור  פנוי אצל האחות המטפלת,  לוגיקה לאפשרות מעבר בין תחנות.</w:t>
            </w:r>
          </w:p>
          <w:p w14:paraId="048E752E" w14:textId="6809DBF7" w:rsidR="003E51FD" w:rsidRDefault="00785BF4" w:rsidP="003E51FD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המערכת </w:t>
            </w:r>
            <w:r w:rsidR="003E51FD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דורשת ידע עסקי מורכב וכן ידע מקצועי בניהול המערכת ו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שכבת ממשקים ייעודית</w:t>
            </w:r>
            <w:r w:rsidR="003E51FD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שהיא חלק משמעותי בניהול המערכת.</w:t>
            </w:r>
            <w:r w:rsidR="004C724C"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</w:p>
          <w:p w14:paraId="5D488D76" w14:textId="2E3B0EFD" w:rsidR="001A1CE0" w:rsidRDefault="001A1CE0" w:rsidP="001A1CE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מדובר במערכת קריטית במוקד, המשמעות של פגיעה בה היא השבתת כל פעילות זימון תורים לציבור.</w:t>
            </w:r>
          </w:p>
          <w:p w14:paraId="2B3C7A2E" w14:textId="726F8025" w:rsidR="00BA701B" w:rsidRPr="00AF57E9" w:rsidRDefault="004C724C" w:rsidP="003E51FD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</w:rPr>
            </w:pPr>
            <w:r w:rsidRPr="004A267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על</w:t>
            </w:r>
            <w:r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4A267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כן</w:t>
            </w:r>
            <w:r w:rsidR="003E51FD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נדרש כי חברת </w:t>
            </w:r>
            <w:proofErr w:type="spellStart"/>
            <w:r w:rsidR="003E51FD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אידאו</w:t>
            </w:r>
            <w:proofErr w:type="spellEnd"/>
            <w:r w:rsidR="003E51FD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מובייל תמשיך לספק את </w:t>
            </w:r>
            <w:r w:rsidR="00096565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השירותים נשוא ההתקשרות, קרי- תחזוקה, תמיכה ושדרוג</w:t>
            </w:r>
            <w:r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F911EE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תוכנה</w:t>
            </w:r>
            <w:r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4A267F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זו</w:t>
            </w:r>
            <w:r w:rsidRPr="004A267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.</w:t>
            </w:r>
          </w:p>
        </w:tc>
      </w:tr>
    </w:tbl>
    <w:p w14:paraId="2B3C7A30" w14:textId="77777777" w:rsidR="00222867" w:rsidRPr="00AF57E9" w:rsidRDefault="00570CBD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2B3C7A31" w14:textId="77777777" w:rsidR="00222867" w:rsidRPr="00EA6943" w:rsidRDefault="009B6B29" w:rsidP="00EA6943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2B3C7A32" w14:textId="21C29C9E" w:rsidR="00222867" w:rsidRPr="00AF57E9" w:rsidRDefault="00570CB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2B3C7A33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2B3C7A34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2B3C7A38" w14:textId="77777777" w:rsidTr="008B4CE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C7A35" w14:textId="350AFC06" w:rsidR="00222867" w:rsidRPr="00AF57E9" w:rsidRDefault="008B4CEF" w:rsidP="00EA7F8A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שלומי עזר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C7A36" w14:textId="0C7ECE8C" w:rsidR="00222867" w:rsidRPr="00AF57E9" w:rsidRDefault="008B4CEF" w:rsidP="00675430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מחלקת פיתוח ובדיקות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C7A37" w14:textId="5E1C5100" w:rsidR="00222867" w:rsidRPr="00AF57E9" w:rsidRDefault="008B4CEF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object w:dxaOrig="1830" w:dyaOrig="825" w14:anchorId="03C2AABA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91.5pt;height:41.5pt" o:ole="">
                  <v:imagedata r:id="rId11" o:title=""/>
                </v:shape>
                <o:OLEObject Type="Embed" ProgID="PBrush" ShapeID="_x0000_i1025" DrawAspect="Content" ObjectID="_1728915322" r:id="rId12"/>
              </w:object>
            </w:r>
          </w:p>
        </w:tc>
      </w:tr>
      <w:tr w:rsidR="007548B0" w14:paraId="2B3C7A3C" w14:textId="77777777" w:rsidTr="008B4CE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3C7A39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3C7A3A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3C7A3B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2B3C7A3D" w14:textId="77777777" w:rsidR="00222867" w:rsidRDefault="00570CBD" w:rsidP="00222867">
      <w:pPr>
        <w:rPr>
          <w:rtl/>
        </w:rPr>
      </w:pPr>
    </w:p>
    <w:p w14:paraId="2B3C7A3E" w14:textId="77777777"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תכ"מ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הדעת, לאחר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שוידאתי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14:paraId="2B3C7A3F" w14:textId="77777777"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B07843" w:rsidRPr="00AF57E9" w14:paraId="2B3C7A43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C7A40" w14:textId="5C7D38F6" w:rsidR="00B07843" w:rsidRPr="0053500C" w:rsidRDefault="00131C95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C7A41" w14:textId="2A1279D8" w:rsidR="00B07843" w:rsidRPr="0053500C" w:rsidRDefault="00131C95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מנהלת תחום רכש והתקשרויות 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C7A42" w14:textId="380A7AFF" w:rsidR="00B07843" w:rsidRPr="00AF57E9" w:rsidRDefault="00131C95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051D6999" wp14:editId="5CCC349B">
                  <wp:extent cx="1943099" cy="647700"/>
                  <wp:effectExtent l="0" t="0" r="635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ימה.png"/>
                          <pic:cNvPicPr/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7816" cy="6492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7843" w:rsidRPr="00AF57E9" w14:paraId="2B3C7A47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3C7A44" w14:textId="77777777" w:rsidR="00B07843" w:rsidRPr="004A267F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4A267F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 xml:space="preserve">שם </w:t>
            </w:r>
            <w:r w:rsidRPr="004A267F">
              <w:rPr>
                <w:rFonts w:asciiTheme="minorBidi" w:hAnsiTheme="minorBidi" w:cstheme="minorBidi" w:hint="cs"/>
                <w:bCs/>
                <w:sz w:val="21"/>
                <w:szCs w:val="21"/>
                <w:highlight w:val="yellow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3C7A45" w14:textId="77777777" w:rsidR="00B07843" w:rsidRPr="004A267F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4A267F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3C7A46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4A267F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14:paraId="2B3C7A48" w14:textId="77777777" w:rsidR="00572407" w:rsidRPr="00817FBA" w:rsidRDefault="00572407" w:rsidP="00572407"/>
    <w:sectPr w:rsidR="00572407" w:rsidRPr="00817FBA" w:rsidSect="00DE4C1B">
      <w:headerReference w:type="default" r:id="rId14"/>
      <w:footerReference w:type="default" r:id="rId15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85D98B5" w14:textId="77777777" w:rsidR="00570CBD" w:rsidRDefault="00570CBD">
      <w:r>
        <w:separator/>
      </w:r>
    </w:p>
  </w:endnote>
  <w:endnote w:type="continuationSeparator" w:id="0">
    <w:p w14:paraId="15965C78" w14:textId="77777777" w:rsidR="00570CBD" w:rsidRDefault="00570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2B3C7A75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2B3C7A71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2B3C7A72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2B3C7A73" w14:textId="5A4E0F36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B200AF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B200AF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2B3C7A74" w14:textId="77777777" w:rsidR="00354861" w:rsidRPr="0098529F" w:rsidRDefault="00570CBD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2B3C7A7A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2B3C7A76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B3C7A77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B3C7A78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B3C7A79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14:paraId="2B3C7A7D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2B3C7A7B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2B3C7A7C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2B3C7A7E" w14:textId="77777777" w:rsidR="00E678BB" w:rsidRPr="00354861" w:rsidRDefault="00570CBD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3FC34C" w14:textId="77777777" w:rsidR="00570CBD" w:rsidRDefault="00570CBD">
      <w:r>
        <w:separator/>
      </w:r>
    </w:p>
  </w:footnote>
  <w:footnote w:type="continuationSeparator" w:id="0">
    <w:p w14:paraId="307C695C" w14:textId="77777777" w:rsidR="00570CBD" w:rsidRDefault="00570C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2B3C7A53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2B3C7A51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2B3C7A52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2B3C7A5A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2B3C7A54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2B3C7A7F" wp14:editId="2B3C7A80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2B3C7A55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2B3C7A56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2B3C7A57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B3C7A58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B3C7A59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2B3C7A5F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B3C7A5B" w14:textId="77777777" w:rsidR="009220EC" w:rsidRPr="00D84715" w:rsidRDefault="00570CB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B3C7A5C" w14:textId="77777777" w:rsidR="009220EC" w:rsidRDefault="00570CB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B3C7A5D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B3C7A5E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2B3C7A64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B3C7A60" w14:textId="77777777" w:rsidR="003D6D13" w:rsidRPr="00D84715" w:rsidRDefault="00570CB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B3C7A61" w14:textId="77777777" w:rsidR="003D6D13" w:rsidRPr="00D84715" w:rsidRDefault="00570CB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B3C7A62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B3C7A63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2B3C7A69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B3C7A65" w14:textId="77777777" w:rsidR="009220EC" w:rsidRPr="00D84715" w:rsidRDefault="00570CB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B3C7A66" w14:textId="77777777" w:rsidR="009220EC" w:rsidRPr="00D84715" w:rsidRDefault="00570CB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B3C7A67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B3C7A68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2B3C7A6F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B3C7A6A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2B3C7A6B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2B3C7A6C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B3C7A6D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B3C7A6E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2B3C7A70" w14:textId="77777777" w:rsidR="00E678BB" w:rsidRPr="00D84715" w:rsidRDefault="00570CBD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843CF"/>
    <w:rsid w:val="00096565"/>
    <w:rsid w:val="00131C95"/>
    <w:rsid w:val="0015085F"/>
    <w:rsid w:val="001A1CE0"/>
    <w:rsid w:val="001A55CF"/>
    <w:rsid w:val="001B1F50"/>
    <w:rsid w:val="00240FDE"/>
    <w:rsid w:val="002D5C29"/>
    <w:rsid w:val="00316202"/>
    <w:rsid w:val="00336CDD"/>
    <w:rsid w:val="003E51FD"/>
    <w:rsid w:val="003F0330"/>
    <w:rsid w:val="00412D04"/>
    <w:rsid w:val="00432523"/>
    <w:rsid w:val="0044182D"/>
    <w:rsid w:val="004A267F"/>
    <w:rsid w:val="004C724C"/>
    <w:rsid w:val="00570CBD"/>
    <w:rsid w:val="00572407"/>
    <w:rsid w:val="00573D7F"/>
    <w:rsid w:val="005F33C9"/>
    <w:rsid w:val="00604225"/>
    <w:rsid w:val="00675430"/>
    <w:rsid w:val="007548B0"/>
    <w:rsid w:val="00785BF4"/>
    <w:rsid w:val="00787EC4"/>
    <w:rsid w:val="0087356A"/>
    <w:rsid w:val="008B4CEF"/>
    <w:rsid w:val="009B6B29"/>
    <w:rsid w:val="009C27D5"/>
    <w:rsid w:val="009C3B74"/>
    <w:rsid w:val="009F7FB7"/>
    <w:rsid w:val="00A57E02"/>
    <w:rsid w:val="00A742A0"/>
    <w:rsid w:val="00B07843"/>
    <w:rsid w:val="00B200AF"/>
    <w:rsid w:val="00B46855"/>
    <w:rsid w:val="00B53C37"/>
    <w:rsid w:val="00BA701B"/>
    <w:rsid w:val="00C24C12"/>
    <w:rsid w:val="00C46B1E"/>
    <w:rsid w:val="00C5099B"/>
    <w:rsid w:val="00C66C4D"/>
    <w:rsid w:val="00D01131"/>
    <w:rsid w:val="00D65C74"/>
    <w:rsid w:val="00DD1A8B"/>
    <w:rsid w:val="00E00EE8"/>
    <w:rsid w:val="00E231C3"/>
    <w:rsid w:val="00E67C47"/>
    <w:rsid w:val="00E72DD8"/>
    <w:rsid w:val="00E8203D"/>
    <w:rsid w:val="00EA6943"/>
    <w:rsid w:val="00EA7F8A"/>
    <w:rsid w:val="00ED4BAA"/>
    <w:rsid w:val="00EF1E94"/>
    <w:rsid w:val="00F911EE"/>
    <w:rsid w:val="00F92E40"/>
    <w:rsid w:val="00FF7261"/>
    <w:rsid w:val="00FF75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B3C79E6"/>
  <w15:docId w15:val="{A605BE15-C91E-477E-9500-2859C625F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oleObject" Target="embeddings/oleObject1.bin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116879518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2018-11-27T07:22:44+00:00</SDDocDate>
    <elnewpapaerdate xmlns="276fb107-33e2-4c3f-bae8-9cd5efb2baae" xsi:nil="true"/>
    <SDHebDate xmlns="276fb107-33e2-4c3f-bae8-9cd5efb2baae">י"ט בכסלו, התשע"ט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  <SDExternalEntityConnected xmlns="276fb107-33e2-4c3f-bae8-9cd5efb2baa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2.xml><?xml version="1.0" encoding="utf-8"?>
<ds:datastoreItem xmlns:ds="http://schemas.openxmlformats.org/officeDocument/2006/customXml" ds:itemID="{DF8248D3-7D14-4670-9548-DFA2DF0AFAE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37DBE80-7FCA-444D-8899-5515515462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2</Pages>
  <Words>497</Words>
  <Characters>2490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ספק יחיד צמרת- טופס חדש.docx.</vt:lpstr>
      <vt:lpstr/>
    </vt:vector>
  </TitlesOfParts>
  <Company/>
  <LinksUpToDate>false</LinksUpToDate>
  <CharactersWithSpaces>2982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ספק יחיד צמרת- טופס חדש.docx.</dc:title>
  <dc:creator>Marina Paz</dc:creator>
  <cp:lastModifiedBy>דורין אמויאל</cp:lastModifiedBy>
  <cp:revision>3</cp:revision>
  <dcterms:created xsi:type="dcterms:W3CDTF">2022-10-31T17:18:00Z</dcterms:created>
  <dcterms:modified xsi:type="dcterms:W3CDTF">2022-11-02T15:29:00Z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